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AB4" w:rsidRDefault="00357347"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-343814</wp:posOffset>
                </wp:positionV>
                <wp:extent cx="5603443" cy="811987"/>
                <wp:effectExtent l="57150" t="38100" r="73660" b="1028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443" cy="8119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84" w:rsidRPr="00CC66E5" w:rsidRDefault="00BB5484" w:rsidP="00924005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56"/>
                              </w:rPr>
                            </w:pPr>
                            <w:bookmarkStart w:id="0" w:name="_Hlk513558334"/>
                            <w:bookmarkEnd w:id="0"/>
                            <w:r w:rsidRPr="00CC66E5">
                              <w:rPr>
                                <w:rFonts w:ascii="Arial" w:eastAsia="Adobe Gothic Std B" w:hAnsi="Arial" w:cs="Arial"/>
                                <w:sz w:val="56"/>
                              </w:rPr>
                              <w:t>GCSE Philosophy &amp; Ethics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390pt;margin-top:-27.05pt;width:441.2pt;height:63.95pt;z-index: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484" w:rsidRPr="00CC66E5" w:rsidRDefault="00BB5484" w:rsidP="00924005">
                      <w:pPr>
                        <w:jc w:val="center"/>
                        <w:rPr>
                          <w:rFonts w:ascii="Arial" w:eastAsia="Adobe Gothic Std B" w:hAnsi="Arial" w:cs="Arial"/>
                          <w:sz w:val="56"/>
                        </w:rPr>
                      </w:pPr>
                      <w:bookmarkStart w:id="1" w:name="_Hlk513558334"/>
                      <w:bookmarkEnd w:id="1"/>
                      <w:r w:rsidRPr="00CC66E5">
                        <w:rPr>
                          <w:rFonts w:ascii="Arial" w:eastAsia="Adobe Gothic Std B" w:hAnsi="Arial" w:cs="Arial"/>
                          <w:sz w:val="56"/>
                        </w:rPr>
                        <w:t>GCSE Philosophy &amp; Ethics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</w:t>
      </w:r>
      <w:bookmarkStart w:id="2" w:name="_Hlk513558368"/>
      <w:bookmarkEnd w:id="2"/>
    </w:p>
    <w:p w:rsidR="0078055E" w:rsidRDefault="0078055E"/>
    <w:p w:rsidR="0078055E" w:rsidRDefault="00CC66E5"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4C6D366" wp14:editId="7AA8B0F0">
                <wp:simplePos x="0" y="0"/>
                <wp:positionH relativeFrom="margin">
                  <wp:align>center</wp:align>
                </wp:positionH>
                <wp:positionV relativeFrom="paragraph">
                  <wp:posOffset>128981</wp:posOffset>
                </wp:positionV>
                <wp:extent cx="4391660" cy="1155802"/>
                <wp:effectExtent l="57150" t="38100" r="85090" b="1016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60" cy="115580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84" w:rsidRPr="00CC66E5" w:rsidRDefault="00BB5484" w:rsidP="00924005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</w:rPr>
                            </w:pPr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 xml:space="preserve">Paper 2 – Theme B – </w:t>
                            </w:r>
                            <w:r w:rsidRPr="00CC66E5">
                              <w:rPr>
                                <w:rFonts w:ascii="Arial" w:eastAsia="Adobe Gothic Std B" w:hAnsi="Arial" w:cs="Arial"/>
                                <w:sz w:val="48"/>
                              </w:rPr>
                              <w:t xml:space="preserve">Religion and Life - </w:t>
                            </w:r>
                            <w:proofErr w:type="spellStart"/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>Quizlets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6D366" id="Rectangle: Rounded Corners 2" o:spid="_x0000_s1027" style="position:absolute;margin-left:0;margin-top:10.15pt;width:345.8pt;height:91pt;z-index: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484" w:rsidRPr="00CC66E5" w:rsidRDefault="00BB5484" w:rsidP="00924005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</w:rPr>
                      </w:pPr>
                      <w:r w:rsidRPr="00CC66E5">
                        <w:rPr>
                          <w:rFonts w:ascii="Arial" w:eastAsia="Adobe Gothic Std B" w:hAnsi="Arial" w:cs="Arial"/>
                          <w:sz w:val="44"/>
                        </w:rPr>
                        <w:t xml:space="preserve">Paper 2 – Theme B – </w:t>
                      </w:r>
                      <w:r w:rsidRPr="00CC66E5">
                        <w:rPr>
                          <w:rFonts w:ascii="Arial" w:eastAsia="Adobe Gothic Std B" w:hAnsi="Arial" w:cs="Arial"/>
                          <w:sz w:val="48"/>
                        </w:rPr>
                        <w:t xml:space="preserve">Religion and Life - </w:t>
                      </w:r>
                      <w:proofErr w:type="spellStart"/>
                      <w:r w:rsidRPr="00CC66E5">
                        <w:rPr>
                          <w:rFonts w:ascii="Arial" w:eastAsia="Adobe Gothic Std B" w:hAnsi="Arial" w:cs="Arial"/>
                          <w:sz w:val="44"/>
                        </w:rPr>
                        <w:t>Quizlets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8055E" w:rsidRDefault="0078055E"/>
    <w:p w:rsidR="0078055E" w:rsidRDefault="0078055E"/>
    <w:p w:rsidR="0078055E" w:rsidRDefault="0078055E"/>
    <w:p w:rsidR="0078055E" w:rsidRDefault="00341F2B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152646</wp:posOffset>
            </wp:positionH>
            <wp:positionV relativeFrom="paragraph">
              <wp:posOffset>309245</wp:posOffset>
            </wp:positionV>
            <wp:extent cx="1295400" cy="13210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7" t="28126" r="12718" b="53422"/>
                    <a:stretch/>
                  </pic:blipFill>
                  <pic:spPr bwMode="auto">
                    <a:xfrm>
                      <a:off x="0" y="0"/>
                      <a:ext cx="1295400" cy="132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341F2B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4445</wp:posOffset>
            </wp:positionV>
            <wp:extent cx="1228725" cy="125349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EA1FC2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2194586</wp:posOffset>
            </wp:positionH>
            <wp:positionV relativeFrom="paragraph">
              <wp:posOffset>11126</wp:posOffset>
            </wp:positionV>
            <wp:extent cx="1790458" cy="1009498"/>
            <wp:effectExtent l="0" t="0" r="635" b="635"/>
            <wp:wrapNone/>
            <wp:docPr id="22" name="Picture 22" descr="Image result for euthan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uthanas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58" cy="10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78055E"/>
    <w:p w:rsidR="0078055E" w:rsidRDefault="0078055E"/>
    <w:p w:rsidR="0078055E" w:rsidRDefault="00EA1FC2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1097280</wp:posOffset>
            </wp:positionH>
            <wp:positionV relativeFrom="paragraph">
              <wp:posOffset>176098</wp:posOffset>
            </wp:positionV>
            <wp:extent cx="1216991" cy="1279525"/>
            <wp:effectExtent l="0" t="0" r="2540" b="0"/>
            <wp:wrapNone/>
            <wp:docPr id="27" name="Picture 27" descr="Image result for 6 days of 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6 days of cre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91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55E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-20650</wp:posOffset>
            </wp:positionH>
            <wp:positionV relativeFrom="paragraph">
              <wp:posOffset>278638</wp:posOffset>
            </wp:positionV>
            <wp:extent cx="759016" cy="951698"/>
            <wp:effectExtent l="0" t="0" r="317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00"/>
                    <a:stretch/>
                  </pic:blipFill>
                  <pic:spPr bwMode="auto">
                    <a:xfrm>
                      <a:off x="0" y="0"/>
                      <a:ext cx="759016" cy="95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2587828</wp:posOffset>
            </wp:positionH>
            <wp:positionV relativeFrom="paragraph">
              <wp:posOffset>139650</wp:posOffset>
            </wp:positionV>
            <wp:extent cx="496768" cy="1331366"/>
            <wp:effectExtent l="0" t="0" r="0" b="2540"/>
            <wp:wrapNone/>
            <wp:docPr id="23" name="Picture 23" descr="Image result for life after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fe after d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0" r="40771"/>
                    <a:stretch/>
                  </pic:blipFill>
                  <pic:spPr bwMode="auto">
                    <a:xfrm>
                      <a:off x="0" y="0"/>
                      <a:ext cx="496768" cy="13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EA1FC2">
      <w:r w:rsidRPr="0078055E">
        <w:rPr>
          <w:noProof/>
        </w:rPr>
        <w:drawing>
          <wp:anchor distT="0" distB="0" distL="114300" distR="114300" simplePos="0" relativeHeight="251718656" behindDoc="0" locked="0" layoutInCell="1" allowOverlap="1" wp14:anchorId="65E5C789" wp14:editId="3B24C20A">
            <wp:simplePos x="0" y="0"/>
            <wp:positionH relativeFrom="margin">
              <wp:posOffset>3302203</wp:posOffset>
            </wp:positionH>
            <wp:positionV relativeFrom="paragraph">
              <wp:posOffset>145415</wp:posOffset>
            </wp:positionV>
            <wp:extent cx="825190" cy="811987"/>
            <wp:effectExtent l="0" t="0" r="0" b="7620"/>
            <wp:wrapNone/>
            <wp:docPr id="6" name="Picture 5" descr="Pro-Li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ro-Life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90" cy="81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55E">
        <w:rPr>
          <w:noProof/>
        </w:rPr>
        <w:drawing>
          <wp:anchor distT="0" distB="0" distL="114300" distR="114300" simplePos="0" relativeHeight="251719680" behindDoc="0" locked="0" layoutInCell="1" allowOverlap="1" wp14:anchorId="601D8C16" wp14:editId="13E89998">
            <wp:simplePos x="0" y="0"/>
            <wp:positionH relativeFrom="column">
              <wp:posOffset>4272001</wp:posOffset>
            </wp:positionH>
            <wp:positionV relativeFrom="paragraph">
              <wp:posOffset>64999</wp:posOffset>
            </wp:positionV>
            <wp:extent cx="1013257" cy="1013257"/>
            <wp:effectExtent l="0" t="0" r="0" b="0"/>
            <wp:wrapNone/>
            <wp:docPr id="7" name="Picture 6" descr="procho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rochoice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7" cy="101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78055E"/>
    <w:p w:rsidR="0078055E" w:rsidRDefault="0078055E"/>
    <w:p w:rsidR="0078055E" w:rsidRDefault="0078055E"/>
    <w:p w:rsidR="0078055E" w:rsidRDefault="00EA1FC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E10E0" wp14:editId="0FEA2AA8">
                <wp:simplePos x="0" y="0"/>
                <wp:positionH relativeFrom="margin">
                  <wp:align>center</wp:align>
                </wp:positionH>
                <wp:positionV relativeFrom="paragraph">
                  <wp:posOffset>50724</wp:posOffset>
                </wp:positionV>
                <wp:extent cx="4391696" cy="1030310"/>
                <wp:effectExtent l="57150" t="38100" r="85090" b="939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96" cy="1030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84" w:rsidRPr="00CC66E5" w:rsidRDefault="00BB5484" w:rsidP="00872954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 xml:space="preserve">Paper 2 – Theme D – Religion Peace and Conflict - </w:t>
                            </w:r>
                            <w:proofErr w:type="spellStart"/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>Quizlets</w:t>
                            </w:r>
                            <w:proofErr w:type="spellEnd"/>
                          </w:p>
                          <w:p w:rsidR="00BB5484" w:rsidRPr="00CC66E5" w:rsidRDefault="00BB5484" w:rsidP="00357347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E10E0" id="Rectangle: Rounded Corners 8" o:spid="_x0000_s1028" style="position:absolute;margin-left:0;margin-top:4pt;width:345.8pt;height:81.1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484" w:rsidRPr="00CC66E5" w:rsidRDefault="00BB5484" w:rsidP="00872954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 xml:space="preserve">Paper 2 – Theme D – Religion Peace and Conflict - </w:t>
                      </w:r>
                      <w:proofErr w:type="spellStart"/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>Quizlets</w:t>
                      </w:r>
                      <w:proofErr w:type="spellEnd"/>
                    </w:p>
                    <w:p w:rsidR="00BB5484" w:rsidRPr="00CC66E5" w:rsidRDefault="00BB5484" w:rsidP="00357347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8055E" w:rsidRDefault="0078055E"/>
    <w:p w:rsidR="0078055E" w:rsidRDefault="0078055E"/>
    <w:p w:rsidR="0078055E" w:rsidRDefault="00341F2B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1219200" cy="1195439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FC2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2787306</wp:posOffset>
            </wp:positionH>
            <wp:positionV relativeFrom="paragraph">
              <wp:posOffset>321158</wp:posOffset>
            </wp:positionV>
            <wp:extent cx="1594714" cy="897533"/>
            <wp:effectExtent l="0" t="0" r="5715" b="0"/>
            <wp:wrapNone/>
            <wp:docPr id="29" name="Picture 29" descr="Image result for forgiv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orgiven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14" cy="8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341F2B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5080</wp:posOffset>
            </wp:positionV>
            <wp:extent cx="1260422" cy="11855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1" t="28843" r="13004" b="54138"/>
                    <a:stretch/>
                  </pic:blipFill>
                  <pic:spPr bwMode="auto">
                    <a:xfrm>
                      <a:off x="0" y="0"/>
                      <a:ext cx="1263946" cy="118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EA1FC2">
      <w:r w:rsidRPr="00EA1FC2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1374928</wp:posOffset>
            </wp:positionH>
            <wp:positionV relativeFrom="paragraph">
              <wp:posOffset>307315</wp:posOffset>
            </wp:positionV>
            <wp:extent cx="1558138" cy="906264"/>
            <wp:effectExtent l="0" t="0" r="444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90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78055E"/>
    <w:p w:rsidR="0078055E" w:rsidRDefault="00EA1FC2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3028086</wp:posOffset>
            </wp:positionH>
            <wp:positionV relativeFrom="paragraph">
              <wp:posOffset>286335</wp:posOffset>
            </wp:positionV>
            <wp:extent cx="1506931" cy="457255"/>
            <wp:effectExtent l="0" t="0" r="0" b="0"/>
            <wp:wrapNone/>
            <wp:docPr id="32" name="Picture 32" descr="Image result for holy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oly w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31" cy="4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EA1FC2">
      <w:r w:rsidRPr="00EA1FC2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4761916</wp:posOffset>
            </wp:positionH>
            <wp:positionV relativeFrom="paragraph">
              <wp:posOffset>235712</wp:posOffset>
            </wp:positionV>
            <wp:extent cx="1114646" cy="129187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46" cy="12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EA1FC2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2996235</wp:posOffset>
            </wp:positionH>
            <wp:positionV relativeFrom="paragraph">
              <wp:posOffset>290449</wp:posOffset>
            </wp:positionV>
            <wp:extent cx="1441094" cy="961283"/>
            <wp:effectExtent l="0" t="0" r="6985" b="0"/>
            <wp:wrapNone/>
            <wp:docPr id="30" name="Picture 30" descr="Image result for terro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erroris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94" cy="9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1443711</wp:posOffset>
            </wp:positionH>
            <wp:positionV relativeFrom="paragraph">
              <wp:posOffset>143535</wp:posOffset>
            </wp:positionV>
            <wp:extent cx="1218032" cy="1218032"/>
            <wp:effectExtent l="0" t="0" r="1270" b="1270"/>
            <wp:wrapNone/>
            <wp:docPr id="31" name="Picture 31" descr="Image result for just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just w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32" cy="12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95046</wp:posOffset>
            </wp:positionH>
            <wp:positionV relativeFrom="paragraph">
              <wp:posOffset>151358</wp:posOffset>
            </wp:positionV>
            <wp:extent cx="914350" cy="914350"/>
            <wp:effectExtent l="0" t="0" r="635" b="635"/>
            <wp:wrapNone/>
            <wp:docPr id="26" name="Picture 26" descr="Image result for 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ea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0" cy="9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5E" w:rsidRDefault="0078055E"/>
    <w:p w:rsidR="0078055E" w:rsidRDefault="00CC66E5">
      <w:bookmarkStart w:id="3" w:name="_GoBack"/>
      <w:r w:rsidRPr="00BB5484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6034253</wp:posOffset>
            </wp:positionV>
            <wp:extent cx="2090308" cy="1185443"/>
            <wp:effectExtent l="0" t="0" r="571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308" cy="118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4249039</wp:posOffset>
            </wp:positionH>
            <wp:positionV relativeFrom="paragraph">
              <wp:posOffset>5828538</wp:posOffset>
            </wp:positionV>
            <wp:extent cx="1323975" cy="13380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4" t="28843" r="13434" b="54138"/>
                    <a:stretch/>
                  </pic:blipFill>
                  <pic:spPr bwMode="auto">
                    <a:xfrm>
                      <a:off x="0" y="0"/>
                      <a:ext cx="1323975" cy="133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69520</wp:posOffset>
            </wp:positionH>
            <wp:positionV relativeFrom="paragraph">
              <wp:posOffset>5865825</wp:posOffset>
            </wp:positionV>
            <wp:extent cx="1602029" cy="165834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6" t="45154" r="27888" b="40775"/>
                    <a:stretch/>
                  </pic:blipFill>
                  <pic:spPr bwMode="auto">
                    <a:xfrm>
                      <a:off x="0" y="0"/>
                      <a:ext cx="1602029" cy="165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8C112B" wp14:editId="657B5BD6">
                <wp:simplePos x="0" y="0"/>
                <wp:positionH relativeFrom="margin">
                  <wp:posOffset>636422</wp:posOffset>
                </wp:positionH>
                <wp:positionV relativeFrom="paragraph">
                  <wp:posOffset>4111143</wp:posOffset>
                </wp:positionV>
                <wp:extent cx="4885690" cy="1360628"/>
                <wp:effectExtent l="57150" t="38100" r="67310" b="8763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690" cy="136062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84" w:rsidRPr="00CC66E5" w:rsidRDefault="00BB5484" w:rsidP="00EA1FC2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 xml:space="preserve">Paper 2 – Theme F – Religion Human Rights and Social Justice </w:t>
                            </w:r>
                            <w:proofErr w:type="spellStart"/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>Quizlets</w:t>
                            </w:r>
                            <w:proofErr w:type="spellEnd"/>
                          </w:p>
                          <w:p w:rsidR="00BB5484" w:rsidRPr="00CC66E5" w:rsidRDefault="00BB5484" w:rsidP="00EA1FC2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C112B" id="Rectangle: Rounded Corners 35" o:spid="_x0000_s1029" style="position:absolute;margin-left:50.1pt;margin-top:323.7pt;width:384.7pt;height:107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484" w:rsidRPr="00CC66E5" w:rsidRDefault="00BB5484" w:rsidP="00EA1FC2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 xml:space="preserve">Paper 2 – Theme F – Religion Human Rights and Social Justice </w:t>
                      </w:r>
                      <w:proofErr w:type="spellStart"/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>Quizlets</w:t>
                      </w:r>
                      <w:proofErr w:type="spellEnd"/>
                    </w:p>
                    <w:p w:rsidR="00BB5484" w:rsidRPr="00CC66E5" w:rsidRDefault="00BB5484" w:rsidP="00EA1FC2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1F2B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1247775</wp:posOffset>
            </wp:positionV>
            <wp:extent cx="1123950" cy="114786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4" t="29201" r="13434" b="53601"/>
                    <a:stretch/>
                  </pic:blipFill>
                  <pic:spPr bwMode="auto">
                    <a:xfrm>
                      <a:off x="0" y="0"/>
                      <a:ext cx="1125909" cy="114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F2B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1276350</wp:posOffset>
            </wp:positionV>
            <wp:extent cx="1149945" cy="1162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0" t="28843" r="13434" b="53959"/>
                    <a:stretch/>
                  </pic:blipFill>
                  <pic:spPr bwMode="auto">
                    <a:xfrm>
                      <a:off x="0" y="0"/>
                      <a:ext cx="1149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EFA" w:rsidRPr="00B52EFA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7955711</wp:posOffset>
            </wp:positionV>
            <wp:extent cx="1832508" cy="103055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08" cy="103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EFA" w:rsidRPr="00B52EFA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2549982</wp:posOffset>
            </wp:positionH>
            <wp:positionV relativeFrom="paragraph">
              <wp:posOffset>7969077</wp:posOffset>
            </wp:positionV>
            <wp:extent cx="1026464" cy="874395"/>
            <wp:effectExtent l="0" t="0" r="254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6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EFA" w:rsidRPr="00B52EFA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884962</wp:posOffset>
            </wp:positionH>
            <wp:positionV relativeFrom="paragraph">
              <wp:posOffset>7914640</wp:posOffset>
            </wp:positionV>
            <wp:extent cx="1418590" cy="929031"/>
            <wp:effectExtent l="0" t="0" r="0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92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EFA" w:rsidRPr="00B52EFA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-299974</wp:posOffset>
            </wp:positionH>
            <wp:positionV relativeFrom="paragraph">
              <wp:posOffset>7870647</wp:posOffset>
            </wp:positionV>
            <wp:extent cx="1169828" cy="84635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28" cy="84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1660144</wp:posOffset>
            </wp:positionH>
            <wp:positionV relativeFrom="paragraph">
              <wp:posOffset>2921822</wp:posOffset>
            </wp:positionV>
            <wp:extent cx="1447152" cy="906882"/>
            <wp:effectExtent l="0" t="0" r="1270" b="7620"/>
            <wp:wrapNone/>
            <wp:docPr id="42" name="Picture 42" descr="Image result for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pris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52" cy="9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 w:rsidRPr="00BB5484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3598342</wp:posOffset>
            </wp:positionH>
            <wp:positionV relativeFrom="paragraph">
              <wp:posOffset>2917139</wp:posOffset>
            </wp:positionV>
            <wp:extent cx="1726387" cy="910819"/>
            <wp:effectExtent l="0" t="0" r="762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87" cy="91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 w:rsidRPr="00BB5484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1426133</wp:posOffset>
            </wp:positionH>
            <wp:positionV relativeFrom="paragraph">
              <wp:posOffset>2015947</wp:posOffset>
            </wp:positionV>
            <wp:extent cx="1821485" cy="622566"/>
            <wp:effectExtent l="0" t="0" r="762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485" cy="62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 w:rsidRPr="00BB5484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3335096</wp:posOffset>
            </wp:positionH>
            <wp:positionV relativeFrom="paragraph">
              <wp:posOffset>1564538</wp:posOffset>
            </wp:positionV>
            <wp:extent cx="762762" cy="762762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 w:rsidRPr="00BB5484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3019197</wp:posOffset>
            </wp:positionV>
            <wp:extent cx="1185063" cy="735987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063" cy="73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84" w:rsidRPr="00BB5484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1360627</wp:posOffset>
            </wp:positionH>
            <wp:positionV relativeFrom="paragraph">
              <wp:posOffset>1174750</wp:posOffset>
            </wp:positionV>
            <wp:extent cx="1975104" cy="405043"/>
            <wp:effectExtent l="0" t="0" r="635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40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55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F3AF12" wp14:editId="3B902A51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4779366" cy="1030310"/>
                <wp:effectExtent l="57150" t="38100" r="78740" b="939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366" cy="1030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84" w:rsidRPr="00CC66E5" w:rsidRDefault="00BB5484" w:rsidP="0078055E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 xml:space="preserve">Paper 2 – Theme E – Religion Crime and Punishment </w:t>
                            </w:r>
                            <w:proofErr w:type="spellStart"/>
                            <w:r w:rsidRPr="00CC66E5"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  <w:t>Quizlets</w:t>
                            </w:r>
                            <w:proofErr w:type="spellEnd"/>
                          </w:p>
                          <w:p w:rsidR="00BB5484" w:rsidRPr="00CC66E5" w:rsidRDefault="00BB5484" w:rsidP="0078055E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3AF12" id="Rectangle: Rounded Corners 16" o:spid="_x0000_s1030" style="position:absolute;margin-left:0;margin-top:2.85pt;width:376.35pt;height:81.1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484" w:rsidRPr="00CC66E5" w:rsidRDefault="00BB5484" w:rsidP="0078055E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 xml:space="preserve">Paper 2 – Theme E – Religion Crime and Punishment </w:t>
                      </w:r>
                      <w:proofErr w:type="spellStart"/>
                      <w:r w:rsidRPr="00CC66E5"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  <w:t>Quizlets</w:t>
                      </w:r>
                      <w:proofErr w:type="spellEnd"/>
                    </w:p>
                    <w:p w:rsidR="00BB5484" w:rsidRPr="00CC66E5" w:rsidRDefault="00BB5484" w:rsidP="0078055E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7805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05"/>
    <w:rsid w:val="000E3345"/>
    <w:rsid w:val="00341F2B"/>
    <w:rsid w:val="00357347"/>
    <w:rsid w:val="0078055E"/>
    <w:rsid w:val="00872954"/>
    <w:rsid w:val="00924005"/>
    <w:rsid w:val="00B52EFA"/>
    <w:rsid w:val="00B55AB4"/>
    <w:rsid w:val="00BB5484"/>
    <w:rsid w:val="00CC66E5"/>
    <w:rsid w:val="00EA1FC2"/>
    <w:rsid w:val="00F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236C50-5D57-4659-8BBB-196F6B2D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57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BD386A63</Template>
  <TotalTime>15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JNicholls</dc:creator>
  <cp:keywords/>
  <dc:description/>
  <cp:lastModifiedBy>JNicholls</cp:lastModifiedBy>
  <cp:revision>4</cp:revision>
  <dcterms:created xsi:type="dcterms:W3CDTF">2018-05-08T15:43:00Z</dcterms:created>
  <dcterms:modified xsi:type="dcterms:W3CDTF">2018-05-09T10:38:00Z</dcterms:modified>
</cp:coreProperties>
</file>